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6E2" w:rsidRPr="00CB5CCF" w:rsidRDefault="0039554F" w:rsidP="0039554F">
      <w:pPr>
        <w:jc w:val="right"/>
        <w:rPr>
          <w:sz w:val="28"/>
          <w:szCs w:val="28"/>
        </w:rPr>
      </w:pPr>
      <w:r w:rsidRPr="00CB5CCF">
        <w:rPr>
          <w:sz w:val="28"/>
          <w:szCs w:val="28"/>
        </w:rPr>
        <w:t>Monday 9</w:t>
      </w:r>
      <w:r w:rsidRPr="00CB5CCF">
        <w:rPr>
          <w:sz w:val="28"/>
          <w:szCs w:val="28"/>
          <w:vertAlign w:val="superscript"/>
        </w:rPr>
        <w:t>th</w:t>
      </w:r>
      <w:r w:rsidRPr="00CB5CCF">
        <w:rPr>
          <w:sz w:val="28"/>
          <w:szCs w:val="28"/>
        </w:rPr>
        <w:t xml:space="preserve"> March 2015</w:t>
      </w:r>
    </w:p>
    <w:p w:rsidR="0039554F" w:rsidRPr="00853078" w:rsidRDefault="0039554F" w:rsidP="0039554F">
      <w:pPr>
        <w:jc w:val="center"/>
        <w:rPr>
          <w:b/>
          <w:sz w:val="28"/>
          <w:szCs w:val="28"/>
          <w:u w:val="single"/>
        </w:rPr>
      </w:pPr>
      <w:r w:rsidRPr="00853078">
        <w:rPr>
          <w:b/>
          <w:sz w:val="28"/>
          <w:szCs w:val="28"/>
          <w:u w:val="single"/>
        </w:rPr>
        <w:t>Target: to answer the questions about Horrid Henry and Moody Margaret</w:t>
      </w:r>
    </w:p>
    <w:p w:rsidR="0039554F" w:rsidRPr="00CB5CCF" w:rsidRDefault="004D6F79" w:rsidP="0039554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5242460" wp14:editId="66945AD4">
            <wp:simplePos x="0" y="0"/>
            <wp:positionH relativeFrom="page">
              <wp:posOffset>5806857</wp:posOffset>
            </wp:positionH>
            <wp:positionV relativeFrom="paragraph">
              <wp:posOffset>20092</wp:posOffset>
            </wp:positionV>
            <wp:extent cx="544195" cy="1296035"/>
            <wp:effectExtent l="0" t="0" r="8255" b="0"/>
            <wp:wrapNone/>
            <wp:docPr id="1" name="Picture 1" descr="Image result for horrid henry and moody margar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rrid henry and moody margare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661846" wp14:editId="3ABE2E8D">
            <wp:simplePos x="0" y="0"/>
            <wp:positionH relativeFrom="leftMargin">
              <wp:posOffset>4271351</wp:posOffset>
            </wp:positionH>
            <wp:positionV relativeFrom="paragraph">
              <wp:posOffset>15354</wp:posOffset>
            </wp:positionV>
            <wp:extent cx="1241946" cy="1164605"/>
            <wp:effectExtent l="0" t="0" r="0" b="0"/>
            <wp:wrapNone/>
            <wp:docPr id="2" name="Picture 2" descr="http://img3.wikia.nocookie.net/__cb20100801171634/horripedia/images/b/b8/HorridHen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3.wikia.nocookie.net/__cb20100801171634/horripedia/images/b/b8/HorridHenry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1946" cy="116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>“I’m Captain Hook!”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“No, I’m Captain Hook!”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“I’m Captain Hook,” said Horrid Henry.</w:t>
      </w:r>
    </w:p>
    <w:p w:rsidR="0039554F" w:rsidRPr="00CB5CCF" w:rsidRDefault="0039554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“I’m Captain Hook” said Moody Margaret.</w:t>
      </w:r>
    </w:p>
    <w:p w:rsidR="0039554F" w:rsidRPr="00CB5CCF" w:rsidRDefault="00E748C6" w:rsidP="0039554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53CD3A33" wp14:editId="033E9E75">
            <wp:simplePos x="0" y="0"/>
            <wp:positionH relativeFrom="leftMargin">
              <wp:align>right</wp:align>
            </wp:positionH>
            <wp:positionV relativeFrom="paragraph">
              <wp:posOffset>400163</wp:posOffset>
            </wp:positionV>
            <wp:extent cx="570842" cy="464119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42" cy="46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 xml:space="preserve">They glared at each other.  “It’s </w:t>
      </w:r>
      <w:r w:rsidR="0039554F" w:rsidRPr="00231829">
        <w:rPr>
          <w:b/>
          <w:i/>
          <w:sz w:val="28"/>
          <w:szCs w:val="28"/>
        </w:rPr>
        <w:t>my</w:t>
      </w:r>
      <w:r w:rsidR="0039554F" w:rsidRPr="00231829">
        <w:rPr>
          <w:b/>
          <w:sz w:val="28"/>
          <w:szCs w:val="28"/>
        </w:rPr>
        <w:t xml:space="preserve"> </w:t>
      </w:r>
      <w:r w:rsidR="0039554F" w:rsidRPr="00CB5CCF">
        <w:rPr>
          <w:sz w:val="28"/>
          <w:szCs w:val="28"/>
        </w:rPr>
        <w:t xml:space="preserve">hook,” said Moody Margaret.  </w:t>
      </w:r>
    </w:p>
    <w:p w:rsidR="0039554F" w:rsidRPr="00CB5CCF" w:rsidRDefault="00E748C6" w:rsidP="0039554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3F65365E" wp14:editId="28E39BED">
            <wp:simplePos x="0" y="0"/>
            <wp:positionH relativeFrom="column">
              <wp:posOffset>6288708</wp:posOffset>
            </wp:positionH>
            <wp:positionV relativeFrom="paragraph">
              <wp:posOffset>222146</wp:posOffset>
            </wp:positionV>
            <wp:extent cx="440864" cy="737216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64" cy="73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54F" w:rsidRPr="00CB5CCF">
        <w:rPr>
          <w:sz w:val="28"/>
          <w:szCs w:val="28"/>
        </w:rPr>
        <w:t>Moody Mar</w:t>
      </w:r>
      <w:r w:rsidR="00F40064">
        <w:rPr>
          <w:sz w:val="28"/>
          <w:szCs w:val="28"/>
        </w:rPr>
        <w:t>garet lived next door.  She did</w:t>
      </w:r>
      <w:r w:rsidR="0039554F" w:rsidRPr="00CB5CCF">
        <w:rPr>
          <w:sz w:val="28"/>
          <w:szCs w:val="28"/>
        </w:rPr>
        <w:t xml:space="preserve"> not like Horrid Henry, and Horrid Henry did not like her.  But when Rude Ralph was busy, Clever Clare had flu, and Sour Susan was her enemy, Margaret would </w:t>
      </w:r>
      <w:r w:rsidR="00A43E5A">
        <w:rPr>
          <w:sz w:val="28"/>
          <w:szCs w:val="28"/>
        </w:rPr>
        <w:t xml:space="preserve">quickly </w:t>
      </w:r>
      <w:r w:rsidR="0039554F" w:rsidRPr="00CB5CCF">
        <w:rPr>
          <w:sz w:val="28"/>
          <w:szCs w:val="28"/>
        </w:rPr>
        <w:t>jump over the wall to play with Henry.</w:t>
      </w:r>
    </w:p>
    <w:p w:rsidR="00CB5CCF" w:rsidRPr="00CB5CCF" w:rsidRDefault="00E748C6" w:rsidP="0039554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285EF42" wp14:editId="57388008">
            <wp:simplePos x="0" y="0"/>
            <wp:positionH relativeFrom="margin">
              <wp:posOffset>3968741</wp:posOffset>
            </wp:positionH>
            <wp:positionV relativeFrom="paragraph">
              <wp:posOffset>423169</wp:posOffset>
            </wp:positionV>
            <wp:extent cx="627797" cy="912710"/>
            <wp:effectExtent l="0" t="0" r="1270" b="1905"/>
            <wp:wrapNone/>
            <wp:docPr id="7" name="Picture 7" descr="http://t0.gstatic.com/images?q=tbn:ANd9GcTJGluySCg8p3u1stzx1mSGCIMSiVVyNMScxqDs6wqRco05WtiF:www.skwigly.co.uk/wp-content/uploads/2014/06/Novel-Entertainment-Horrid-Henry-Pirate-Dress-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0.gstatic.com/images?q=tbn:ANd9GcTJGluySCg8p3u1stzx1mSGCIMSiVVyNMScxqDs6wqRco05WtiF:www.skwigly.co.uk/wp-content/uploads/2014/06/Novel-Entertainment-Horrid-Henry-Pirate-Dress-U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96" cy="92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823C834" wp14:editId="7FC44755">
            <wp:simplePos x="0" y="0"/>
            <wp:positionH relativeFrom="margin">
              <wp:posOffset>5568286</wp:posOffset>
            </wp:positionH>
            <wp:positionV relativeFrom="paragraph">
              <wp:posOffset>266387</wp:posOffset>
            </wp:positionV>
            <wp:extent cx="586854" cy="668219"/>
            <wp:effectExtent l="0" t="0" r="3810" b="0"/>
            <wp:wrapNone/>
            <wp:docPr id="5" name="Picture 5" descr="http://upload.wikimedia.org/wikipedia/en/e/ec/Moody_Marga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en/e/ec/Moody_Margare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54" cy="66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CCF" w:rsidRPr="00CB5CCF">
        <w:rPr>
          <w:sz w:val="28"/>
          <w:szCs w:val="28"/>
        </w:rPr>
        <w:t>“Actually, it’s my turn to be Hook now,” said Perfect Peter.  “I’ve been the prisoner for such a long time.”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>“Prisoner, be quiet! Said Henry.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“Prisoner, walk the plank!” said Margaret. </w:t>
      </w:r>
    </w:p>
    <w:p w:rsidR="00CB5CCF" w:rsidRP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“But </w:t>
      </w:r>
      <w:r w:rsidR="00A43E5A">
        <w:rPr>
          <w:sz w:val="28"/>
          <w:szCs w:val="28"/>
        </w:rPr>
        <w:t>I</w:t>
      </w:r>
      <w:r w:rsidR="00A43E5A" w:rsidRPr="00CB5CCF">
        <w:rPr>
          <w:sz w:val="28"/>
          <w:szCs w:val="28"/>
        </w:rPr>
        <w:t>’ve</w:t>
      </w:r>
      <w:r w:rsidRPr="00CB5CCF">
        <w:rPr>
          <w:sz w:val="28"/>
          <w:szCs w:val="28"/>
        </w:rPr>
        <w:t xml:space="preserve"> walked fourteen times already,” said Peter. “Please can I be Hook now?” </w:t>
      </w:r>
    </w:p>
    <w:p w:rsidR="00CB5CCF" w:rsidRDefault="00CB5CCF" w:rsidP="0039554F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“No, by thunder!” said Moody Margaret.  “Now out of my way, worm!” And she swashbuckled across the deck, </w:t>
      </w:r>
      <w:r w:rsidR="00A43E5A">
        <w:rPr>
          <w:sz w:val="28"/>
          <w:szCs w:val="28"/>
        </w:rPr>
        <w:t xml:space="preserve">madly </w:t>
      </w:r>
      <w:r w:rsidRPr="00CB5CCF">
        <w:rPr>
          <w:sz w:val="28"/>
          <w:szCs w:val="28"/>
        </w:rPr>
        <w:t xml:space="preserve">waving </w:t>
      </w:r>
      <w:r w:rsidR="00A43E5A">
        <w:rPr>
          <w:sz w:val="28"/>
          <w:szCs w:val="28"/>
        </w:rPr>
        <w:t xml:space="preserve">her </w:t>
      </w:r>
      <w:r w:rsidRPr="00CB5CCF">
        <w:rPr>
          <w:sz w:val="28"/>
          <w:szCs w:val="28"/>
        </w:rPr>
        <w:t>hook and clutching her</w:t>
      </w:r>
      <w:r w:rsidR="00A43E5A">
        <w:rPr>
          <w:sz w:val="28"/>
          <w:szCs w:val="28"/>
        </w:rPr>
        <w:t xml:space="preserve"> shiny</w:t>
      </w:r>
      <w:bookmarkStart w:id="0" w:name="_GoBack"/>
      <w:bookmarkEnd w:id="0"/>
      <w:r w:rsidRPr="00CB5CCF">
        <w:rPr>
          <w:sz w:val="28"/>
          <w:szCs w:val="28"/>
        </w:rPr>
        <w:t xml:space="preserve"> sword and dagger. </w:t>
      </w:r>
    </w:p>
    <w:p w:rsidR="00CB5CCF" w:rsidRDefault="00CB5CCF" w:rsidP="0039554F">
      <w:pPr>
        <w:rPr>
          <w:sz w:val="28"/>
          <w:szCs w:val="28"/>
        </w:rPr>
      </w:pPr>
      <w:r>
        <w:rPr>
          <w:sz w:val="28"/>
          <w:szCs w:val="28"/>
        </w:rPr>
        <w:t xml:space="preserve">Margaret had eye patches and skulls and crossbones and plumed hats and cutlasses and sabres and snickersnees. </w:t>
      </w:r>
    </w:p>
    <w:p w:rsidR="00CB5CCF" w:rsidRDefault="00CB5CCF" w:rsidP="0039554F">
      <w:pPr>
        <w:rPr>
          <w:sz w:val="28"/>
          <w:szCs w:val="28"/>
        </w:rPr>
      </w:pPr>
      <w:r>
        <w:rPr>
          <w:sz w:val="28"/>
          <w:szCs w:val="28"/>
        </w:rPr>
        <w:t xml:space="preserve">Henry had a stick.  This was why Henry played with Margaret. But Henry had to do terrible things before playing with Margaret’s </w:t>
      </w:r>
      <w:r w:rsidR="00A15CAE">
        <w:rPr>
          <w:sz w:val="28"/>
          <w:szCs w:val="28"/>
        </w:rPr>
        <w:t xml:space="preserve">amazing </w:t>
      </w:r>
      <w:r>
        <w:rPr>
          <w:sz w:val="28"/>
          <w:szCs w:val="28"/>
        </w:rPr>
        <w:t xml:space="preserve">swords.  Sometimes he had to play ‘Mums and Dads’ with her. Worst of all (please don’t tell anyone), sometimes he had to be the </w:t>
      </w:r>
      <w:r w:rsidR="00A15CAE">
        <w:rPr>
          <w:sz w:val="28"/>
          <w:szCs w:val="28"/>
        </w:rPr>
        <w:t xml:space="preserve">silly </w:t>
      </w:r>
      <w:r>
        <w:rPr>
          <w:sz w:val="28"/>
          <w:szCs w:val="28"/>
        </w:rPr>
        <w:t xml:space="preserve">baby. </w:t>
      </w:r>
    </w:p>
    <w:p w:rsidR="00CB5CCF" w:rsidRDefault="00E748C6" w:rsidP="0039554F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F418FB9" wp14:editId="01337F9B">
            <wp:simplePos x="0" y="0"/>
            <wp:positionH relativeFrom="margin">
              <wp:posOffset>3682042</wp:posOffset>
            </wp:positionH>
            <wp:positionV relativeFrom="paragraph">
              <wp:posOffset>1256106</wp:posOffset>
            </wp:positionV>
            <wp:extent cx="436728" cy="456324"/>
            <wp:effectExtent l="0" t="0" r="1905" b="1270"/>
            <wp:wrapNone/>
            <wp:docPr id="6" name="Picture 6" descr="http://newtoybrands.co.uk/wp-content/uploads/2013/06/horrid_hen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ewtoybrands.co.uk/wp-content/uploads/2013/06/horrid_henr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28" cy="45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CCF">
        <w:rPr>
          <w:sz w:val="28"/>
          <w:szCs w:val="28"/>
        </w:rPr>
        <w:t xml:space="preserve">Henry never knew what Margaret would do.  When he put a spider on her arm, Margaret laughed. </w:t>
      </w:r>
      <w:r w:rsidR="00970032">
        <w:rPr>
          <w:sz w:val="28"/>
          <w:szCs w:val="28"/>
        </w:rPr>
        <w:t xml:space="preserve">When he pulled </w:t>
      </w:r>
      <w:r w:rsidR="00F40064">
        <w:rPr>
          <w:sz w:val="28"/>
          <w:szCs w:val="28"/>
        </w:rPr>
        <w:t xml:space="preserve">her hair, Margaret pulled his harder. When Henry screamed, Margaret would scream louder. </w:t>
      </w:r>
      <w:r w:rsidR="00414486">
        <w:rPr>
          <w:sz w:val="28"/>
          <w:szCs w:val="28"/>
        </w:rPr>
        <w:t xml:space="preserve">Or she would sing.  Or pretend not to hear. Sometimes Margaret </w:t>
      </w:r>
      <w:r w:rsidR="007D5E9A">
        <w:rPr>
          <w:sz w:val="28"/>
          <w:szCs w:val="28"/>
        </w:rPr>
        <w:t>w</w:t>
      </w:r>
      <w:r w:rsidR="00414486">
        <w:rPr>
          <w:sz w:val="28"/>
          <w:szCs w:val="28"/>
        </w:rPr>
        <w:t xml:space="preserve">as fun.  But most of the time she was a moody old grouch. </w:t>
      </w:r>
    </w:p>
    <w:p w:rsidR="00853078" w:rsidRPr="00CB5CCF" w:rsidRDefault="00853078" w:rsidP="00853078">
      <w:pPr>
        <w:jc w:val="right"/>
        <w:rPr>
          <w:sz w:val="28"/>
          <w:szCs w:val="28"/>
        </w:rPr>
      </w:pPr>
      <w:r w:rsidRPr="00CB5CCF">
        <w:rPr>
          <w:sz w:val="28"/>
          <w:szCs w:val="28"/>
        </w:rPr>
        <w:lastRenderedPageBreak/>
        <w:t>Monday 9</w:t>
      </w:r>
      <w:r w:rsidRPr="00CB5CCF">
        <w:rPr>
          <w:sz w:val="28"/>
          <w:szCs w:val="28"/>
          <w:vertAlign w:val="superscript"/>
        </w:rPr>
        <w:t>th</w:t>
      </w:r>
      <w:r w:rsidRPr="00CB5CCF">
        <w:rPr>
          <w:sz w:val="28"/>
          <w:szCs w:val="28"/>
        </w:rPr>
        <w:t xml:space="preserve"> March 2015</w:t>
      </w:r>
    </w:p>
    <w:p w:rsidR="00853078" w:rsidRDefault="00853078" w:rsidP="00853078">
      <w:pPr>
        <w:jc w:val="center"/>
        <w:rPr>
          <w:b/>
          <w:sz w:val="28"/>
          <w:szCs w:val="28"/>
          <w:u w:val="single"/>
        </w:rPr>
      </w:pPr>
      <w:r w:rsidRPr="00853078">
        <w:rPr>
          <w:b/>
          <w:sz w:val="28"/>
          <w:szCs w:val="28"/>
          <w:u w:val="single"/>
        </w:rPr>
        <w:t>Target: to answer the questions about Horrid Henry and Moody Margaret</w:t>
      </w:r>
    </w:p>
    <w:p w:rsidR="009C3D11" w:rsidRDefault="009C3D11" w:rsidP="009C3D1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Who did Moody Margaret and Horrid Henry both want to be?</w:t>
      </w:r>
    </w:p>
    <w:p w:rsidR="009C3D11" w:rsidRDefault="009C3D11" w:rsidP="009C3D1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C3D11" w:rsidRDefault="009C3D11" w:rsidP="009C3D1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9C3D11" w:rsidRDefault="008E0738" w:rsidP="009C3D1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Moody Margaret only played with Horrid Henry when who else was busy?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67509A" w:rsidRDefault="008E0738" w:rsidP="0067509A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  <w:r w:rsid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8E0738" w:rsidRPr="008E0738" w:rsidRDefault="008E0738" w:rsidP="008E0738">
      <w:pPr>
        <w:rPr>
          <w:sz w:val="28"/>
          <w:szCs w:val="28"/>
        </w:rPr>
      </w:pPr>
    </w:p>
    <w:p w:rsidR="008E0738" w:rsidRDefault="008E0738" w:rsidP="008E07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was Perfect Peter pretending to be?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8E0738" w:rsidRPr="008E0738" w:rsidRDefault="008E0738" w:rsidP="008E0738">
      <w:pPr>
        <w:rPr>
          <w:sz w:val="28"/>
          <w:szCs w:val="28"/>
        </w:rPr>
      </w:pPr>
      <w:r w:rsidRPr="008E0738">
        <w:rPr>
          <w:sz w:val="28"/>
          <w:szCs w:val="28"/>
        </w:rPr>
        <w:t>__________________________________________________________</w:t>
      </w:r>
    </w:p>
    <w:p w:rsidR="008E0738" w:rsidRDefault="00376E40" w:rsidP="008E07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had Perfect Peter done 14 times?</w:t>
      </w:r>
    </w:p>
    <w:p w:rsidR="00376E40" w:rsidRPr="00376E40" w:rsidRDefault="00376E40" w:rsidP="00376E40">
      <w:pPr>
        <w:rPr>
          <w:sz w:val="28"/>
          <w:szCs w:val="28"/>
        </w:rPr>
      </w:pPr>
      <w:r w:rsidRPr="00376E40">
        <w:rPr>
          <w:sz w:val="28"/>
          <w:szCs w:val="28"/>
        </w:rPr>
        <w:t>__________________________________________________________</w:t>
      </w:r>
    </w:p>
    <w:p w:rsidR="00376E40" w:rsidRPr="00376E40" w:rsidRDefault="00376E40" w:rsidP="00376E40">
      <w:pPr>
        <w:rPr>
          <w:sz w:val="28"/>
          <w:szCs w:val="28"/>
        </w:rPr>
      </w:pPr>
      <w:r w:rsidRPr="00376E40">
        <w:rPr>
          <w:sz w:val="28"/>
          <w:szCs w:val="28"/>
        </w:rPr>
        <w:t>__________________________________________________________</w:t>
      </w:r>
    </w:p>
    <w:p w:rsidR="00376E40" w:rsidRDefault="0067509A" w:rsidP="00376E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do you think swashbuckled means?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Pr="0067509A" w:rsidRDefault="0067509A" w:rsidP="0067509A">
      <w:pPr>
        <w:rPr>
          <w:sz w:val="28"/>
          <w:szCs w:val="28"/>
        </w:rPr>
      </w:pPr>
    </w:p>
    <w:p w:rsidR="0067509A" w:rsidRDefault="006750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Moody Margaret have that Horrid Henry did not have?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Pr="0067509A" w:rsidRDefault="0067509A" w:rsidP="0067509A">
      <w:pPr>
        <w:rPr>
          <w:sz w:val="28"/>
          <w:szCs w:val="28"/>
        </w:rPr>
      </w:pPr>
    </w:p>
    <w:p w:rsidR="0067509A" w:rsidRDefault="006750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terrible things did Horrid Henry have to do when he played with Moody Margaret?</w:t>
      </w:r>
    </w:p>
    <w:p w:rsidR="0067509A" w:rsidRP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 w:rsidRPr="0067509A"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67509A" w:rsidRDefault="0067509A" w:rsidP="006750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853078" w:rsidRDefault="007D5E9A" w:rsidP="006750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Moody Margaret do when Henry put a spider on her arm?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two things did Moody Margaret do when Henry screamed?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7D5E9A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7D5E9A" w:rsidRDefault="007D5E9A" w:rsidP="007D5E9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231829" w:rsidRP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31829">
        <w:rPr>
          <w:sz w:val="28"/>
          <w:szCs w:val="28"/>
        </w:rPr>
        <w:t>Underline the adjective in this sentence:</w:t>
      </w:r>
    </w:p>
    <w:p w:rsidR="00231829" w:rsidRDefault="00231829" w:rsidP="00231829">
      <w:pPr>
        <w:ind w:left="360"/>
        <w:rPr>
          <w:sz w:val="28"/>
          <w:szCs w:val="28"/>
        </w:rPr>
      </w:pPr>
      <w:r w:rsidRPr="00231829">
        <w:rPr>
          <w:sz w:val="28"/>
          <w:szCs w:val="28"/>
        </w:rPr>
        <w:t xml:space="preserve">“No, by thunder!” said Moody Margaret.  “Now out of my way, worm!” And she swashbuckled across the deck, waving hook and clutching her sword and dagger. </w:t>
      </w:r>
    </w:p>
    <w:p w:rsidR="00231829" w:rsidRDefault="00231829" w:rsidP="00231829">
      <w:pPr>
        <w:ind w:left="360"/>
        <w:rPr>
          <w:sz w:val="28"/>
          <w:szCs w:val="28"/>
        </w:rPr>
      </w:pPr>
    </w:p>
    <w:p w:rsid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Find two adverbs that appear in the text.</w:t>
      </w:r>
    </w:p>
    <w:p w:rsidR="00231829" w:rsidRPr="00231829" w:rsidRDefault="00231829" w:rsidP="00231829">
      <w:pPr>
        <w:rPr>
          <w:sz w:val="28"/>
          <w:szCs w:val="28"/>
        </w:rPr>
      </w:pPr>
      <w:r w:rsidRPr="00231829">
        <w:rPr>
          <w:sz w:val="28"/>
          <w:szCs w:val="28"/>
        </w:rPr>
        <w:t>_____________________________</w:t>
      </w:r>
      <w:r>
        <w:rPr>
          <w:sz w:val="28"/>
          <w:szCs w:val="28"/>
        </w:rPr>
        <w:t xml:space="preserve"> </w:t>
      </w:r>
    </w:p>
    <w:p w:rsidR="00231829" w:rsidRPr="00231829" w:rsidRDefault="00231829" w:rsidP="00231829">
      <w:pPr>
        <w:rPr>
          <w:sz w:val="28"/>
          <w:szCs w:val="28"/>
        </w:rPr>
      </w:pPr>
      <w:r w:rsidRPr="00231829">
        <w:rPr>
          <w:sz w:val="28"/>
          <w:szCs w:val="28"/>
        </w:rPr>
        <w:t>_____________________________</w:t>
      </w:r>
    </w:p>
    <w:p w:rsidR="00231829" w:rsidRDefault="00231829" w:rsidP="002318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Read the following sentence again:</w:t>
      </w:r>
    </w:p>
    <w:p w:rsidR="00231829" w:rsidRDefault="00231829" w:rsidP="00231829">
      <w:pPr>
        <w:rPr>
          <w:sz w:val="28"/>
          <w:szCs w:val="28"/>
        </w:rPr>
      </w:pPr>
      <w:r w:rsidRPr="00CB5CCF">
        <w:rPr>
          <w:sz w:val="28"/>
          <w:szCs w:val="28"/>
        </w:rPr>
        <w:t xml:space="preserve">“It’s </w:t>
      </w:r>
      <w:r w:rsidRPr="00231829">
        <w:rPr>
          <w:b/>
          <w:i/>
          <w:sz w:val="28"/>
          <w:szCs w:val="28"/>
        </w:rPr>
        <w:t>my</w:t>
      </w:r>
      <w:r w:rsidRPr="00231829">
        <w:rPr>
          <w:b/>
          <w:sz w:val="28"/>
          <w:szCs w:val="28"/>
        </w:rPr>
        <w:t xml:space="preserve"> </w:t>
      </w:r>
      <w:r w:rsidRPr="00CB5CCF">
        <w:rPr>
          <w:sz w:val="28"/>
          <w:szCs w:val="28"/>
        </w:rPr>
        <w:t xml:space="preserve">hook,” said Moody Margaret.  </w:t>
      </w:r>
    </w:p>
    <w:p w:rsidR="00231829" w:rsidRDefault="00231829" w:rsidP="00231829">
      <w:pPr>
        <w:rPr>
          <w:sz w:val="28"/>
          <w:szCs w:val="28"/>
        </w:rPr>
      </w:pPr>
      <w:r>
        <w:rPr>
          <w:sz w:val="28"/>
          <w:szCs w:val="28"/>
        </w:rPr>
        <w:t xml:space="preserve">Why do you think </w:t>
      </w:r>
      <w:r w:rsidRPr="00231829">
        <w:rPr>
          <w:b/>
          <w:i/>
          <w:sz w:val="28"/>
          <w:szCs w:val="28"/>
        </w:rPr>
        <w:t>my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is in bold?</w:t>
      </w:r>
    </w:p>
    <w:p w:rsidR="00231829" w:rsidRPr="007D5E9A" w:rsidRDefault="00231829" w:rsidP="00231829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p w:rsidR="007D5E9A" w:rsidRPr="007D5E9A" w:rsidRDefault="00231829" w:rsidP="007D5E9A">
      <w:pPr>
        <w:rPr>
          <w:sz w:val="28"/>
          <w:szCs w:val="28"/>
        </w:rPr>
      </w:pPr>
      <w:r w:rsidRPr="007D5E9A">
        <w:rPr>
          <w:sz w:val="28"/>
          <w:szCs w:val="28"/>
        </w:rPr>
        <w:t>__________________________________________________________</w:t>
      </w:r>
    </w:p>
    <w:sectPr w:rsidR="007D5E9A" w:rsidRPr="007D5E9A" w:rsidSect="00853078"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333EC"/>
    <w:multiLevelType w:val="hybridMultilevel"/>
    <w:tmpl w:val="D83AA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54F"/>
    <w:rsid w:val="001A62A2"/>
    <w:rsid w:val="00231829"/>
    <w:rsid w:val="00376E40"/>
    <w:rsid w:val="0039554F"/>
    <w:rsid w:val="00414486"/>
    <w:rsid w:val="004D6F79"/>
    <w:rsid w:val="0067509A"/>
    <w:rsid w:val="006A0848"/>
    <w:rsid w:val="006E56E2"/>
    <w:rsid w:val="007D5E9A"/>
    <w:rsid w:val="00853078"/>
    <w:rsid w:val="008E0738"/>
    <w:rsid w:val="00970032"/>
    <w:rsid w:val="009C3D11"/>
    <w:rsid w:val="00A15CAE"/>
    <w:rsid w:val="00A43E5A"/>
    <w:rsid w:val="00CB5CCF"/>
    <w:rsid w:val="00E748C6"/>
    <w:rsid w:val="00F40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E344A9-B3C9-46C0-B0D9-F440BA5E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theme="minorBidi"/>
        <w:sz w:val="32"/>
        <w:szCs w:val="3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3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CDDE343A</Template>
  <TotalTime>31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walshl</cp:lastModifiedBy>
  <cp:revision>15</cp:revision>
  <dcterms:created xsi:type="dcterms:W3CDTF">2015-03-09T08:25:00Z</dcterms:created>
  <dcterms:modified xsi:type="dcterms:W3CDTF">2015-03-09T12:58:00Z</dcterms:modified>
</cp:coreProperties>
</file>